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7F19A" w14:textId="170F6B84" w:rsidR="007C4280" w:rsidRDefault="007C4280" w:rsidP="00E536BC">
      <w:pPr>
        <w:rPr>
          <w:rFonts w:asciiTheme="minorHAnsi" w:eastAsia="Arial" w:hAnsiTheme="minorHAnsi" w:cstheme="minorHAnsi"/>
          <w:sz w:val="22"/>
          <w:szCs w:val="22"/>
        </w:rPr>
      </w:pPr>
    </w:p>
    <w:p w14:paraId="62FC6B6C" w14:textId="77777777" w:rsidR="007C4280" w:rsidRPr="008A337C" w:rsidRDefault="008A337C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ANEXO IX</w:t>
      </w:r>
    </w:p>
    <w:p w14:paraId="08B1FD35" w14:textId="39888A18" w:rsidR="007C4280" w:rsidRDefault="00852AF1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COMPROMISO DE MANTENIM</w:t>
      </w:r>
      <w:r w:rsidR="00B9506D">
        <w:rPr>
          <w:rFonts w:asciiTheme="minorHAnsi" w:hAnsiTheme="minorHAnsi" w:cstheme="minorHAnsi"/>
          <w:b/>
          <w:sz w:val="22"/>
          <w:szCs w:val="22"/>
        </w:rPr>
        <w:t>I</w:t>
      </w:r>
      <w:r>
        <w:rPr>
          <w:rFonts w:asciiTheme="minorHAnsi" w:hAnsiTheme="minorHAnsi" w:cstheme="minorHAnsi"/>
          <w:b/>
          <w:sz w:val="22"/>
          <w:szCs w:val="22"/>
        </w:rPr>
        <w:t>E</w:t>
      </w:r>
      <w:r w:rsidR="00B9506D">
        <w:rPr>
          <w:rFonts w:asciiTheme="minorHAnsi" w:hAnsiTheme="minorHAnsi" w:cstheme="minorHAnsi"/>
          <w:b/>
          <w:sz w:val="22"/>
          <w:szCs w:val="22"/>
        </w:rPr>
        <w:t>NTO DE LA ACTIVIDAD</w:t>
      </w:r>
    </w:p>
    <w:p w14:paraId="72364FBE" w14:textId="48F3870A" w:rsidR="005D7BD1" w:rsidRDefault="005D7BD1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aconcuadrcula"/>
        <w:tblW w:w="9495" w:type="dxa"/>
        <w:tblInd w:w="-5" w:type="dxa"/>
        <w:tblLook w:val="04A0" w:firstRow="1" w:lastRow="0" w:firstColumn="1" w:lastColumn="0" w:noHBand="0" w:noVBand="1"/>
      </w:tblPr>
      <w:tblGrid>
        <w:gridCol w:w="3828"/>
        <w:gridCol w:w="5667"/>
      </w:tblGrid>
      <w:tr w:rsidR="005D7BD1" w:rsidRPr="00E529F2" w14:paraId="18A21786" w14:textId="77777777" w:rsidTr="00EB6276">
        <w:trPr>
          <w:trHeight w:val="1570"/>
        </w:trPr>
        <w:tc>
          <w:tcPr>
            <w:tcW w:w="3828" w:type="dxa"/>
          </w:tcPr>
          <w:p w14:paraId="46CCDD24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529F2">
              <w:rPr>
                <w:rFonts w:asciiTheme="minorHAnsi" w:hAnsiTheme="minorHAnsi" w:cstheme="minorHAnsi"/>
                <w:b/>
                <w:sz w:val="22"/>
                <w:szCs w:val="22"/>
              </w:rPr>
              <w:t>Identificación de la actuación</w:t>
            </w:r>
          </w:p>
          <w:p w14:paraId="3C4C80A6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DF04096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5667" w:type="dxa"/>
          </w:tcPr>
          <w:p w14:paraId="64EAA3FD" w14:textId="751F5D8E" w:rsidR="005D7BD1" w:rsidRPr="00E529F2" w:rsidRDefault="005D7BD1" w:rsidP="00134A54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A31CA">
              <w:rPr>
                <w:rFonts w:asciiTheme="minorHAnsi" w:hAnsiTheme="minorHAnsi" w:cstheme="minorHAnsi"/>
                <w:sz w:val="22"/>
                <w:szCs w:val="22"/>
              </w:rPr>
              <w:t>Orden EPS/</w:t>
            </w:r>
            <w:r w:rsidR="00134A54">
              <w:rPr>
                <w:rFonts w:asciiTheme="minorHAnsi" w:hAnsiTheme="minorHAnsi" w:cstheme="minorHAnsi"/>
                <w:sz w:val="22"/>
                <w:szCs w:val="22"/>
              </w:rPr>
              <w:t>09/2023</w:t>
            </w:r>
            <w:r w:rsidRPr="000A31CA">
              <w:rPr>
                <w:rFonts w:asciiTheme="minorHAnsi" w:hAnsiTheme="minorHAnsi" w:cstheme="minorHAnsi"/>
                <w:sz w:val="22"/>
                <w:szCs w:val="22"/>
              </w:rPr>
              <w:t xml:space="preserve">, de </w:t>
            </w:r>
            <w:r w:rsidR="00134A54">
              <w:rPr>
                <w:rFonts w:asciiTheme="minorHAnsi" w:hAnsiTheme="minorHAnsi" w:cstheme="minorHAnsi"/>
                <w:sz w:val="22"/>
                <w:szCs w:val="22"/>
              </w:rPr>
              <w:t>19 de abril</w:t>
            </w:r>
            <w:bookmarkStart w:id="0" w:name="_GoBack"/>
            <w:bookmarkEnd w:id="0"/>
            <w:r w:rsidRPr="000A31CA">
              <w:rPr>
                <w:rFonts w:asciiTheme="minorHAnsi" w:hAnsiTheme="minorHAnsi" w:cstheme="minorHAnsi"/>
                <w:sz w:val="22"/>
                <w:szCs w:val="22"/>
              </w:rPr>
              <w:t xml:space="preserve">, por la que se establecen las bases reguladoras y se aprueba la convocatoria para la concesión de subvenciones destinadas a entidades locales para la financiación de actuaciones para la creación, dotación y mejora de Centros Comunitarios y/o de </w:t>
            </w:r>
            <w:proofErr w:type="spellStart"/>
            <w:r w:rsidRPr="000A31CA">
              <w:rPr>
                <w:rFonts w:asciiTheme="minorHAnsi" w:hAnsiTheme="minorHAnsi" w:cstheme="minorHAnsi"/>
                <w:sz w:val="22"/>
                <w:szCs w:val="22"/>
              </w:rPr>
              <w:t>Minicentros</w:t>
            </w:r>
            <w:proofErr w:type="spellEnd"/>
            <w:r w:rsidRPr="000A31CA">
              <w:rPr>
                <w:rFonts w:asciiTheme="minorHAnsi" w:hAnsiTheme="minorHAnsi" w:cstheme="minorHAnsi"/>
                <w:sz w:val="22"/>
                <w:szCs w:val="22"/>
              </w:rPr>
              <w:t xml:space="preserve"> Residenciales para la prevención y atención a la dependencia en la proximidad.</w:t>
            </w:r>
          </w:p>
        </w:tc>
      </w:tr>
      <w:tr w:rsidR="005D7BD1" w:rsidRPr="00E529F2" w14:paraId="7BF56F36" w14:textId="77777777" w:rsidTr="00EB6276">
        <w:trPr>
          <w:trHeight w:val="785"/>
        </w:trPr>
        <w:tc>
          <w:tcPr>
            <w:tcW w:w="3828" w:type="dxa"/>
          </w:tcPr>
          <w:p w14:paraId="1D6D37C3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529F2">
              <w:rPr>
                <w:rFonts w:asciiTheme="minorHAnsi" w:hAnsiTheme="minorHAnsi" w:cstheme="minorHAnsi"/>
                <w:b/>
                <w:sz w:val="22"/>
                <w:szCs w:val="22"/>
              </w:rPr>
              <w:t>Componente del PRTR al que pertenece la actividad</w:t>
            </w:r>
          </w:p>
        </w:tc>
        <w:tc>
          <w:tcPr>
            <w:tcW w:w="5667" w:type="dxa"/>
          </w:tcPr>
          <w:p w14:paraId="020103A5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A31CA">
              <w:rPr>
                <w:rFonts w:asciiTheme="minorHAnsi" w:hAnsiTheme="minorHAnsi" w:cstheme="minorHAnsi"/>
                <w:sz w:val="22"/>
                <w:szCs w:val="22"/>
              </w:rPr>
              <w:t>Componente 22 “Plan de choque para la economía de los cuidados y refuerzo de las políticas de inclusión”</w:t>
            </w:r>
          </w:p>
        </w:tc>
      </w:tr>
      <w:tr w:rsidR="005D7BD1" w:rsidRPr="00E529F2" w14:paraId="17B3389B" w14:textId="77777777" w:rsidTr="00EB6276">
        <w:trPr>
          <w:trHeight w:val="905"/>
        </w:trPr>
        <w:tc>
          <w:tcPr>
            <w:tcW w:w="3828" w:type="dxa"/>
          </w:tcPr>
          <w:p w14:paraId="11B85326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E529F2">
              <w:rPr>
                <w:rFonts w:asciiTheme="minorHAnsi" w:hAnsiTheme="minorHAnsi" w:cstheme="minorHAnsi"/>
                <w:b/>
                <w:sz w:val="22"/>
                <w:szCs w:val="22"/>
              </w:rPr>
              <w:t>Inversión del Componente PRTR al que pertenece</w:t>
            </w:r>
          </w:p>
        </w:tc>
        <w:tc>
          <w:tcPr>
            <w:tcW w:w="5667" w:type="dxa"/>
          </w:tcPr>
          <w:p w14:paraId="675A8BD4" w14:textId="77777777" w:rsidR="005D7BD1" w:rsidRPr="00E529F2" w:rsidRDefault="005D7BD1" w:rsidP="00EB6276">
            <w:pPr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0A31CA">
              <w:rPr>
                <w:rFonts w:asciiTheme="minorHAnsi" w:hAnsiTheme="minorHAnsi" w:cstheme="minorHAnsi"/>
                <w:sz w:val="22"/>
                <w:szCs w:val="22"/>
              </w:rPr>
              <w:t>Inversión 1 “Plan de apoyos y cuidados de larga duración: desinstitucionalización, equipamientos y tecnología”</w:t>
            </w:r>
          </w:p>
        </w:tc>
      </w:tr>
    </w:tbl>
    <w:p w14:paraId="419055B6" w14:textId="5A81E132" w:rsidR="005D7BD1" w:rsidRDefault="005D7BD1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3A91B39" w14:textId="3DD218B4" w:rsidR="005D7BD1" w:rsidRDefault="005D7BD1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400A78F3" w14:textId="4BE7037F" w:rsidR="005D7BD1" w:rsidRDefault="00B9506D" w:rsidP="00B9506D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B156EE">
        <w:rPr>
          <w:rFonts w:asciiTheme="minorHAnsi" w:hAnsiTheme="minorHAnsi" w:cstheme="minorHAnsi"/>
          <w:sz w:val="22"/>
          <w:szCs w:val="22"/>
        </w:rPr>
        <w:t>Don/Doña ……………………………………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……………</w:t>
      </w:r>
      <w:proofErr w:type="gramStart"/>
      <w:r>
        <w:rPr>
          <w:rFonts w:asciiTheme="minorHAnsi" w:hAnsiTheme="minorHAnsi" w:cstheme="minorHAnsi"/>
          <w:sz w:val="22"/>
          <w:szCs w:val="22"/>
        </w:rPr>
        <w:t>…….</w:t>
      </w:r>
      <w:proofErr w:type="gramEnd"/>
      <w:r w:rsidRPr="00B156EE">
        <w:rPr>
          <w:rFonts w:asciiTheme="minorHAnsi" w:hAnsiTheme="minorHAnsi" w:cstheme="minorHAnsi"/>
          <w:sz w:val="22"/>
          <w:szCs w:val="22"/>
        </w:rPr>
        <w:t xml:space="preserve">…………., con DNI…………..………, </w:t>
      </w:r>
      <w:r w:rsidRPr="008A337C">
        <w:rPr>
          <w:rFonts w:asciiTheme="minorHAnsi" w:hAnsiTheme="minorHAnsi" w:cstheme="minorHAnsi"/>
          <w:sz w:val="22"/>
          <w:szCs w:val="22"/>
        </w:rPr>
        <w:t xml:space="preserve">en representación </w:t>
      </w:r>
      <w:r>
        <w:rPr>
          <w:rFonts w:asciiTheme="minorHAnsi" w:hAnsiTheme="minorHAnsi" w:cstheme="minorHAnsi"/>
          <w:sz w:val="22"/>
          <w:szCs w:val="22"/>
        </w:rPr>
        <w:t xml:space="preserve">de…………….…………………………………………………… </w:t>
      </w:r>
      <w:r w:rsidRPr="008A337C">
        <w:rPr>
          <w:rFonts w:asciiTheme="minorHAnsi" w:hAnsiTheme="minorHAnsi" w:cstheme="minorHAnsi"/>
          <w:sz w:val="22"/>
          <w:szCs w:val="22"/>
        </w:rPr>
        <w:t xml:space="preserve">con </w:t>
      </w:r>
      <w:r>
        <w:rPr>
          <w:rFonts w:asciiTheme="minorHAnsi" w:hAnsiTheme="minorHAnsi" w:cstheme="minorHAnsi"/>
          <w:sz w:val="22"/>
          <w:szCs w:val="22"/>
        </w:rPr>
        <w:t>CIF …………</w:t>
      </w:r>
      <w:proofErr w:type="gramStart"/>
      <w:r>
        <w:rPr>
          <w:rFonts w:asciiTheme="minorHAnsi" w:hAnsiTheme="minorHAnsi" w:cstheme="minorHAnsi"/>
          <w:sz w:val="22"/>
          <w:szCs w:val="22"/>
        </w:rPr>
        <w:t>…….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…….., </w:t>
      </w:r>
      <w:r>
        <w:rPr>
          <w:rFonts w:asciiTheme="minorHAnsi" w:hAnsiTheme="minorHAnsi" w:cstheme="minorHAnsi"/>
          <w:szCs w:val="22"/>
        </w:rPr>
        <w:t>se compromete al mantenimiento</w:t>
      </w:r>
      <w:r w:rsidRPr="00977755">
        <w:rPr>
          <w:rFonts w:asciiTheme="minorHAnsi" w:hAnsiTheme="minorHAnsi" w:cstheme="minorHAnsi"/>
          <w:szCs w:val="22"/>
        </w:rPr>
        <w:t xml:space="preserve"> en funcionamiento </w:t>
      </w:r>
      <w:r>
        <w:rPr>
          <w:rFonts w:asciiTheme="minorHAnsi" w:hAnsiTheme="minorHAnsi" w:cstheme="minorHAnsi"/>
          <w:szCs w:val="22"/>
        </w:rPr>
        <w:t xml:space="preserve">del centro </w:t>
      </w:r>
      <w:r w:rsidRPr="00977755">
        <w:rPr>
          <w:rFonts w:asciiTheme="minorHAnsi" w:hAnsiTheme="minorHAnsi" w:cstheme="minorHAnsi"/>
          <w:szCs w:val="22"/>
        </w:rPr>
        <w:t>al menos cinco años desde su puesta en marcha</w:t>
      </w:r>
      <w:r>
        <w:rPr>
          <w:rFonts w:asciiTheme="minorHAnsi" w:hAnsiTheme="minorHAnsi" w:cstheme="minorHAnsi"/>
          <w:szCs w:val="22"/>
        </w:rPr>
        <w:t>.</w:t>
      </w:r>
    </w:p>
    <w:p w14:paraId="1934DF07" w14:textId="0FE40805" w:rsidR="005D7BD1" w:rsidRDefault="005D7BD1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A147166" w14:textId="4981D169" w:rsidR="005D7BD1" w:rsidRDefault="005D7BD1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44B810A" w14:textId="3C4057B0" w:rsidR="00B9506D" w:rsidRDefault="00B9506D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0B70C738" w14:textId="77777777" w:rsidR="00B9506D" w:rsidRDefault="00B9506D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4B213BC" w14:textId="2FA958CD" w:rsidR="00B9506D" w:rsidRDefault="00B9506D" w:rsidP="00E536BC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BE71E39" w14:textId="77777777" w:rsidR="00B9506D" w:rsidRPr="00B156EE" w:rsidRDefault="00B9506D" w:rsidP="00B9506D">
      <w:pPr>
        <w:spacing w:line="360" w:lineRule="auto"/>
        <w:jc w:val="right"/>
        <w:rPr>
          <w:rFonts w:asciiTheme="minorHAnsi" w:hAnsiTheme="minorHAnsi" w:cstheme="minorHAnsi"/>
          <w:sz w:val="22"/>
          <w:szCs w:val="22"/>
        </w:rPr>
      </w:pPr>
      <w:r w:rsidRPr="00B156EE">
        <w:rPr>
          <w:rFonts w:asciiTheme="minorHAnsi" w:hAnsiTheme="minorHAnsi" w:cstheme="minorHAnsi"/>
          <w:sz w:val="22"/>
          <w:szCs w:val="22"/>
        </w:rPr>
        <w:t>En …</w:t>
      </w:r>
      <w:proofErr w:type="gramStart"/>
      <w:r w:rsidRPr="00B156EE">
        <w:rPr>
          <w:rFonts w:asciiTheme="minorHAnsi" w:hAnsiTheme="minorHAnsi" w:cstheme="minorHAnsi"/>
          <w:sz w:val="22"/>
          <w:szCs w:val="22"/>
        </w:rPr>
        <w:t>…….</w:t>
      </w:r>
      <w:proofErr w:type="gramEnd"/>
      <w:r w:rsidRPr="00B156EE">
        <w:rPr>
          <w:rFonts w:asciiTheme="minorHAnsi" w:hAnsiTheme="minorHAnsi" w:cstheme="minorHAnsi"/>
          <w:sz w:val="22"/>
          <w:szCs w:val="22"/>
        </w:rPr>
        <w:t>., a …..    de    …………</w:t>
      </w:r>
      <w:proofErr w:type="gramStart"/>
      <w:r w:rsidRPr="00B156EE">
        <w:rPr>
          <w:rFonts w:asciiTheme="minorHAnsi" w:hAnsiTheme="minorHAnsi" w:cstheme="minorHAnsi"/>
          <w:sz w:val="22"/>
          <w:szCs w:val="22"/>
        </w:rPr>
        <w:t>…….</w:t>
      </w:r>
      <w:proofErr w:type="gramEnd"/>
      <w:r w:rsidRPr="00B156EE">
        <w:rPr>
          <w:rFonts w:asciiTheme="minorHAnsi" w:hAnsiTheme="minorHAnsi" w:cstheme="minorHAnsi"/>
          <w:sz w:val="22"/>
          <w:szCs w:val="22"/>
        </w:rPr>
        <w:t xml:space="preserve">.  de 202… </w:t>
      </w:r>
    </w:p>
    <w:p w14:paraId="4C7F649F" w14:textId="1D6ADB6D" w:rsidR="00B9506D" w:rsidRDefault="00B9506D" w:rsidP="00B9506D">
      <w:pPr>
        <w:rPr>
          <w:rFonts w:asciiTheme="minorHAnsi" w:eastAsia="Arial" w:hAnsiTheme="minorHAnsi" w:cstheme="minorHAnsi"/>
          <w:sz w:val="22"/>
          <w:szCs w:val="22"/>
        </w:rPr>
      </w:pPr>
    </w:p>
    <w:sectPr w:rsidR="00B9506D" w:rsidSect="00E536BC">
      <w:headerReference w:type="default" r:id="rId8"/>
      <w:pgSz w:w="11907" w:h="16840" w:code="9"/>
      <w:pgMar w:top="1417" w:right="992" w:bottom="851" w:left="1276" w:header="284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0C1D60" w14:textId="77777777" w:rsidR="003C328D" w:rsidRDefault="003C328D">
      <w:r>
        <w:separator/>
      </w:r>
    </w:p>
  </w:endnote>
  <w:endnote w:type="continuationSeparator" w:id="0">
    <w:p w14:paraId="5955FBCF" w14:textId="77777777" w:rsidR="003C328D" w:rsidRDefault="003C3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ED5B05" w14:textId="77777777" w:rsidR="003C328D" w:rsidRDefault="003C328D">
      <w:r>
        <w:separator/>
      </w:r>
    </w:p>
  </w:footnote>
  <w:footnote w:type="continuationSeparator" w:id="0">
    <w:p w14:paraId="10EEDC10" w14:textId="77777777" w:rsidR="003C328D" w:rsidRDefault="003C3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FCC19B" w14:textId="77777777" w:rsidR="003C328D" w:rsidRDefault="003C328D" w:rsidP="00E536BC">
    <w:pPr>
      <w:pStyle w:val="Encabezado"/>
      <w:ind w:left="-851"/>
    </w:pPr>
    <w:r>
      <w:rPr>
        <w:noProof/>
        <w:lang w:val="es-ES"/>
      </w:rPr>
      <w:drawing>
        <wp:inline distT="0" distB="0" distL="0" distR="0" wp14:anchorId="7CFF69FD" wp14:editId="6D91F9FB">
          <wp:extent cx="7010400" cy="1606827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3615" cy="161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C9C2BD5" w14:textId="77777777" w:rsidR="003C328D" w:rsidRDefault="003C328D" w:rsidP="007D6377">
    <w:pPr>
      <w:pStyle w:val="Ttulo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C724D"/>
    <w:multiLevelType w:val="hybridMultilevel"/>
    <w:tmpl w:val="CEB0B360"/>
    <w:lvl w:ilvl="0" w:tplc="E8A6DD56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A33C6A"/>
    <w:multiLevelType w:val="hybridMultilevel"/>
    <w:tmpl w:val="F13ACF38"/>
    <w:lvl w:ilvl="0" w:tplc="0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3258187A"/>
    <w:multiLevelType w:val="hybridMultilevel"/>
    <w:tmpl w:val="6F9414D4"/>
    <w:lvl w:ilvl="0" w:tplc="0C0A0013">
      <w:start w:val="1"/>
      <w:numFmt w:val="upperRoman"/>
      <w:lvlText w:val="%1."/>
      <w:lvlJc w:val="right"/>
      <w:pPr>
        <w:ind w:left="1004" w:hanging="360"/>
      </w:pPr>
    </w:lvl>
    <w:lvl w:ilvl="1" w:tplc="0C0A0013">
      <w:start w:val="1"/>
      <w:numFmt w:val="upperRoman"/>
      <w:lvlText w:val="%2."/>
      <w:lvlJc w:val="righ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37AF057F"/>
    <w:multiLevelType w:val="hybridMultilevel"/>
    <w:tmpl w:val="41F00A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EB06D9"/>
    <w:multiLevelType w:val="hybridMultilevel"/>
    <w:tmpl w:val="B6AEC610"/>
    <w:lvl w:ilvl="0" w:tplc="06BE1B0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4637715A"/>
    <w:multiLevelType w:val="hybridMultilevel"/>
    <w:tmpl w:val="B9E4F7D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1AB448C"/>
    <w:multiLevelType w:val="hybridMultilevel"/>
    <w:tmpl w:val="817013B2"/>
    <w:lvl w:ilvl="0" w:tplc="791489C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9" w:hanging="360"/>
      </w:pPr>
    </w:lvl>
    <w:lvl w:ilvl="2" w:tplc="0C0A001B" w:tentative="1">
      <w:start w:val="1"/>
      <w:numFmt w:val="lowerRoman"/>
      <w:lvlText w:val="%3."/>
      <w:lvlJc w:val="right"/>
      <w:pPr>
        <w:ind w:left="2509" w:hanging="180"/>
      </w:pPr>
    </w:lvl>
    <w:lvl w:ilvl="3" w:tplc="0C0A000F" w:tentative="1">
      <w:start w:val="1"/>
      <w:numFmt w:val="decimal"/>
      <w:lvlText w:val="%4."/>
      <w:lvlJc w:val="left"/>
      <w:pPr>
        <w:ind w:left="3229" w:hanging="360"/>
      </w:pPr>
    </w:lvl>
    <w:lvl w:ilvl="4" w:tplc="0C0A0019" w:tentative="1">
      <w:start w:val="1"/>
      <w:numFmt w:val="lowerLetter"/>
      <w:lvlText w:val="%5."/>
      <w:lvlJc w:val="left"/>
      <w:pPr>
        <w:ind w:left="3949" w:hanging="360"/>
      </w:pPr>
    </w:lvl>
    <w:lvl w:ilvl="5" w:tplc="0C0A001B" w:tentative="1">
      <w:start w:val="1"/>
      <w:numFmt w:val="lowerRoman"/>
      <w:lvlText w:val="%6."/>
      <w:lvlJc w:val="right"/>
      <w:pPr>
        <w:ind w:left="4669" w:hanging="180"/>
      </w:pPr>
    </w:lvl>
    <w:lvl w:ilvl="6" w:tplc="0C0A000F" w:tentative="1">
      <w:start w:val="1"/>
      <w:numFmt w:val="decimal"/>
      <w:lvlText w:val="%7."/>
      <w:lvlJc w:val="left"/>
      <w:pPr>
        <w:ind w:left="5389" w:hanging="360"/>
      </w:pPr>
    </w:lvl>
    <w:lvl w:ilvl="7" w:tplc="0C0A0019" w:tentative="1">
      <w:start w:val="1"/>
      <w:numFmt w:val="lowerLetter"/>
      <w:lvlText w:val="%8."/>
      <w:lvlJc w:val="left"/>
      <w:pPr>
        <w:ind w:left="6109" w:hanging="360"/>
      </w:pPr>
    </w:lvl>
    <w:lvl w:ilvl="8" w:tplc="0C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3AA5BAE"/>
    <w:multiLevelType w:val="hybridMultilevel"/>
    <w:tmpl w:val="F3C2EE3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B186DD68">
      <w:start w:val="1"/>
      <w:numFmt w:val="upperRoman"/>
      <w:lvlText w:val="%2."/>
      <w:lvlJc w:val="left"/>
      <w:pPr>
        <w:ind w:left="252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8ED3E76"/>
    <w:multiLevelType w:val="hybridMultilevel"/>
    <w:tmpl w:val="D464AA8C"/>
    <w:lvl w:ilvl="0" w:tplc="BE22B93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430B54"/>
    <w:multiLevelType w:val="hybridMultilevel"/>
    <w:tmpl w:val="79BC84B0"/>
    <w:lvl w:ilvl="0" w:tplc="481A68BC">
      <w:start w:val="1"/>
      <w:numFmt w:val="lowerLetter"/>
      <w:lvlText w:val="%1)"/>
      <w:lvlJc w:val="left"/>
      <w:pPr>
        <w:ind w:left="2094" w:hanging="567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19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10" w15:restartNumberingAfterBreak="0">
    <w:nsid w:val="697B5CF1"/>
    <w:multiLevelType w:val="hybridMultilevel"/>
    <w:tmpl w:val="F372F768"/>
    <w:lvl w:ilvl="0" w:tplc="0C0A0017">
      <w:start w:val="1"/>
      <w:numFmt w:val="lowerLetter"/>
      <w:lvlText w:val="%1)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6A0B6A4D"/>
    <w:multiLevelType w:val="hybridMultilevel"/>
    <w:tmpl w:val="600AFE40"/>
    <w:lvl w:ilvl="0" w:tplc="E82C9B20">
      <w:start w:val="1"/>
      <w:numFmt w:val="upperLetter"/>
      <w:lvlText w:val="%1."/>
      <w:lvlJc w:val="left"/>
      <w:pPr>
        <w:ind w:left="644" w:hanging="360"/>
      </w:pPr>
      <w:rPr>
        <w:b/>
      </w:rPr>
    </w:lvl>
    <w:lvl w:ilvl="1" w:tplc="0C0A000F">
      <w:start w:val="1"/>
      <w:numFmt w:val="decimal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3281ABA"/>
    <w:multiLevelType w:val="hybridMultilevel"/>
    <w:tmpl w:val="F6B4148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7C6E6741"/>
    <w:multiLevelType w:val="hybridMultilevel"/>
    <w:tmpl w:val="0BE014C8"/>
    <w:lvl w:ilvl="0" w:tplc="7798A2CC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3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13"/>
  </w:num>
  <w:num w:numId="8">
    <w:abstractNumId w:val="7"/>
  </w:num>
  <w:num w:numId="9">
    <w:abstractNumId w:val="2"/>
  </w:num>
  <w:num w:numId="10">
    <w:abstractNumId w:val="9"/>
  </w:num>
  <w:num w:numId="11">
    <w:abstractNumId w:val="5"/>
  </w:num>
  <w:num w:numId="12">
    <w:abstractNumId w:val="12"/>
  </w:num>
  <w:num w:numId="13">
    <w:abstractNumId w:val="4"/>
  </w:num>
  <w:num w:numId="14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77"/>
    <w:rsid w:val="00011C6D"/>
    <w:rsid w:val="00011ECB"/>
    <w:rsid w:val="00012A1F"/>
    <w:rsid w:val="000220CB"/>
    <w:rsid w:val="00022559"/>
    <w:rsid w:val="000253C1"/>
    <w:rsid w:val="00036F03"/>
    <w:rsid w:val="00037B32"/>
    <w:rsid w:val="000402E8"/>
    <w:rsid w:val="00042048"/>
    <w:rsid w:val="00044274"/>
    <w:rsid w:val="00046149"/>
    <w:rsid w:val="00056168"/>
    <w:rsid w:val="00056457"/>
    <w:rsid w:val="00062577"/>
    <w:rsid w:val="00067ADD"/>
    <w:rsid w:val="00070367"/>
    <w:rsid w:val="000726D5"/>
    <w:rsid w:val="00076C0F"/>
    <w:rsid w:val="00080F27"/>
    <w:rsid w:val="000873CE"/>
    <w:rsid w:val="00090F96"/>
    <w:rsid w:val="0009667B"/>
    <w:rsid w:val="000A0169"/>
    <w:rsid w:val="000A0E6A"/>
    <w:rsid w:val="000A2525"/>
    <w:rsid w:val="000A31CA"/>
    <w:rsid w:val="000A36C7"/>
    <w:rsid w:val="000A3885"/>
    <w:rsid w:val="000B2C63"/>
    <w:rsid w:val="000B5860"/>
    <w:rsid w:val="000C6F3E"/>
    <w:rsid w:val="000D2D7B"/>
    <w:rsid w:val="000D4164"/>
    <w:rsid w:val="000D44F5"/>
    <w:rsid w:val="000D5602"/>
    <w:rsid w:val="000E1476"/>
    <w:rsid w:val="000E1DC0"/>
    <w:rsid w:val="000E7648"/>
    <w:rsid w:val="000F12CC"/>
    <w:rsid w:val="000F3E2B"/>
    <w:rsid w:val="0010218B"/>
    <w:rsid w:val="001051BD"/>
    <w:rsid w:val="0010528C"/>
    <w:rsid w:val="001058A2"/>
    <w:rsid w:val="00106243"/>
    <w:rsid w:val="00107D68"/>
    <w:rsid w:val="001117C2"/>
    <w:rsid w:val="0011562A"/>
    <w:rsid w:val="001166E9"/>
    <w:rsid w:val="00116EB2"/>
    <w:rsid w:val="00117530"/>
    <w:rsid w:val="00130082"/>
    <w:rsid w:val="00131D36"/>
    <w:rsid w:val="00134A54"/>
    <w:rsid w:val="00143B06"/>
    <w:rsid w:val="00147517"/>
    <w:rsid w:val="00151D2D"/>
    <w:rsid w:val="00151E82"/>
    <w:rsid w:val="00152D39"/>
    <w:rsid w:val="00154717"/>
    <w:rsid w:val="00160C85"/>
    <w:rsid w:val="0016622E"/>
    <w:rsid w:val="00174006"/>
    <w:rsid w:val="00176816"/>
    <w:rsid w:val="0018162C"/>
    <w:rsid w:val="00182D1B"/>
    <w:rsid w:val="001846D4"/>
    <w:rsid w:val="0018470C"/>
    <w:rsid w:val="00184BF4"/>
    <w:rsid w:val="001867F6"/>
    <w:rsid w:val="00196391"/>
    <w:rsid w:val="001A0DBA"/>
    <w:rsid w:val="001A3EE4"/>
    <w:rsid w:val="001A595D"/>
    <w:rsid w:val="001A6CDE"/>
    <w:rsid w:val="001A7011"/>
    <w:rsid w:val="001B35C8"/>
    <w:rsid w:val="001C146C"/>
    <w:rsid w:val="001C1E0F"/>
    <w:rsid w:val="001C236E"/>
    <w:rsid w:val="001D13DF"/>
    <w:rsid w:val="00202315"/>
    <w:rsid w:val="0020593C"/>
    <w:rsid w:val="002071E2"/>
    <w:rsid w:val="00214C93"/>
    <w:rsid w:val="002173B8"/>
    <w:rsid w:val="00220888"/>
    <w:rsid w:val="00221076"/>
    <w:rsid w:val="00222313"/>
    <w:rsid w:val="00222DB8"/>
    <w:rsid w:val="00225513"/>
    <w:rsid w:val="00225A71"/>
    <w:rsid w:val="00234F65"/>
    <w:rsid w:val="002362DA"/>
    <w:rsid w:val="00244C01"/>
    <w:rsid w:val="00245A44"/>
    <w:rsid w:val="00246787"/>
    <w:rsid w:val="00252362"/>
    <w:rsid w:val="00253BC3"/>
    <w:rsid w:val="00254903"/>
    <w:rsid w:val="0026525C"/>
    <w:rsid w:val="002750AD"/>
    <w:rsid w:val="00276666"/>
    <w:rsid w:val="002808A4"/>
    <w:rsid w:val="00280ABB"/>
    <w:rsid w:val="002856CA"/>
    <w:rsid w:val="00287A15"/>
    <w:rsid w:val="00292DC2"/>
    <w:rsid w:val="00293844"/>
    <w:rsid w:val="00293D09"/>
    <w:rsid w:val="00295C33"/>
    <w:rsid w:val="002A0B64"/>
    <w:rsid w:val="002A158E"/>
    <w:rsid w:val="002A1725"/>
    <w:rsid w:val="002A5A8B"/>
    <w:rsid w:val="002A68E4"/>
    <w:rsid w:val="002B1E55"/>
    <w:rsid w:val="002B6E15"/>
    <w:rsid w:val="002B7959"/>
    <w:rsid w:val="002C0AB4"/>
    <w:rsid w:val="002C155A"/>
    <w:rsid w:val="002C38C7"/>
    <w:rsid w:val="002D07AD"/>
    <w:rsid w:val="002D70EF"/>
    <w:rsid w:val="002E1C36"/>
    <w:rsid w:val="002E6A6D"/>
    <w:rsid w:val="002F041E"/>
    <w:rsid w:val="002F1595"/>
    <w:rsid w:val="002F4C82"/>
    <w:rsid w:val="002F6522"/>
    <w:rsid w:val="002F6F47"/>
    <w:rsid w:val="0030036D"/>
    <w:rsid w:val="00307ECD"/>
    <w:rsid w:val="00311E4F"/>
    <w:rsid w:val="00314DB6"/>
    <w:rsid w:val="00315C40"/>
    <w:rsid w:val="00320101"/>
    <w:rsid w:val="00332A06"/>
    <w:rsid w:val="003342E9"/>
    <w:rsid w:val="00341441"/>
    <w:rsid w:val="00341A6C"/>
    <w:rsid w:val="003459EC"/>
    <w:rsid w:val="00357067"/>
    <w:rsid w:val="00357AA8"/>
    <w:rsid w:val="003633EA"/>
    <w:rsid w:val="00370D8A"/>
    <w:rsid w:val="00382ECE"/>
    <w:rsid w:val="0038413A"/>
    <w:rsid w:val="003A0DE4"/>
    <w:rsid w:val="003A7B43"/>
    <w:rsid w:val="003B32D3"/>
    <w:rsid w:val="003B4953"/>
    <w:rsid w:val="003B4B82"/>
    <w:rsid w:val="003B50DC"/>
    <w:rsid w:val="003C1DE9"/>
    <w:rsid w:val="003C328D"/>
    <w:rsid w:val="003D3BB6"/>
    <w:rsid w:val="003E5F07"/>
    <w:rsid w:val="003E7D2F"/>
    <w:rsid w:val="003F24BF"/>
    <w:rsid w:val="003F4405"/>
    <w:rsid w:val="00400462"/>
    <w:rsid w:val="00401195"/>
    <w:rsid w:val="00402AD4"/>
    <w:rsid w:val="004125AE"/>
    <w:rsid w:val="00415BC5"/>
    <w:rsid w:val="00423C9D"/>
    <w:rsid w:val="00432BE0"/>
    <w:rsid w:val="00434B2B"/>
    <w:rsid w:val="004438E6"/>
    <w:rsid w:val="00456336"/>
    <w:rsid w:val="00457C28"/>
    <w:rsid w:val="004733D1"/>
    <w:rsid w:val="00473402"/>
    <w:rsid w:val="00482E07"/>
    <w:rsid w:val="00487D51"/>
    <w:rsid w:val="00487E44"/>
    <w:rsid w:val="00493B96"/>
    <w:rsid w:val="00495725"/>
    <w:rsid w:val="00497EA7"/>
    <w:rsid w:val="004A506C"/>
    <w:rsid w:val="004B1C38"/>
    <w:rsid w:val="004B5C65"/>
    <w:rsid w:val="004B6DF2"/>
    <w:rsid w:val="004B75B4"/>
    <w:rsid w:val="004D067D"/>
    <w:rsid w:val="004D4CF0"/>
    <w:rsid w:val="004D5F96"/>
    <w:rsid w:val="004E2434"/>
    <w:rsid w:val="004E4EFE"/>
    <w:rsid w:val="004F3B2B"/>
    <w:rsid w:val="004F41F1"/>
    <w:rsid w:val="00500D6B"/>
    <w:rsid w:val="005050B9"/>
    <w:rsid w:val="00506C0A"/>
    <w:rsid w:val="005129BE"/>
    <w:rsid w:val="00514AEE"/>
    <w:rsid w:val="00516221"/>
    <w:rsid w:val="00520FB7"/>
    <w:rsid w:val="00521D96"/>
    <w:rsid w:val="0052442C"/>
    <w:rsid w:val="00530277"/>
    <w:rsid w:val="00537024"/>
    <w:rsid w:val="00541B10"/>
    <w:rsid w:val="00541B55"/>
    <w:rsid w:val="00551AB5"/>
    <w:rsid w:val="00561CD2"/>
    <w:rsid w:val="005626D3"/>
    <w:rsid w:val="005639BA"/>
    <w:rsid w:val="00565CF2"/>
    <w:rsid w:val="00576F76"/>
    <w:rsid w:val="00577682"/>
    <w:rsid w:val="00577A72"/>
    <w:rsid w:val="005800E4"/>
    <w:rsid w:val="0058437A"/>
    <w:rsid w:val="005853B3"/>
    <w:rsid w:val="00586296"/>
    <w:rsid w:val="00594833"/>
    <w:rsid w:val="00596D8E"/>
    <w:rsid w:val="005A470B"/>
    <w:rsid w:val="005B03FB"/>
    <w:rsid w:val="005C0265"/>
    <w:rsid w:val="005C1A49"/>
    <w:rsid w:val="005C7E51"/>
    <w:rsid w:val="005D01C2"/>
    <w:rsid w:val="005D0573"/>
    <w:rsid w:val="005D0AE8"/>
    <w:rsid w:val="005D1F29"/>
    <w:rsid w:val="005D318A"/>
    <w:rsid w:val="005D3508"/>
    <w:rsid w:val="005D7BD1"/>
    <w:rsid w:val="005E18FF"/>
    <w:rsid w:val="005E6555"/>
    <w:rsid w:val="005F6749"/>
    <w:rsid w:val="005F77F4"/>
    <w:rsid w:val="00603651"/>
    <w:rsid w:val="00611920"/>
    <w:rsid w:val="00625399"/>
    <w:rsid w:val="0062598B"/>
    <w:rsid w:val="00630AC1"/>
    <w:rsid w:val="0063630C"/>
    <w:rsid w:val="006366B8"/>
    <w:rsid w:val="00641CCC"/>
    <w:rsid w:val="00643031"/>
    <w:rsid w:val="00646CEC"/>
    <w:rsid w:val="00646D8A"/>
    <w:rsid w:val="0065091E"/>
    <w:rsid w:val="00656D89"/>
    <w:rsid w:val="00661D2E"/>
    <w:rsid w:val="00662AA6"/>
    <w:rsid w:val="0066377B"/>
    <w:rsid w:val="0066530D"/>
    <w:rsid w:val="006666E0"/>
    <w:rsid w:val="00667D68"/>
    <w:rsid w:val="006702CF"/>
    <w:rsid w:val="00672816"/>
    <w:rsid w:val="00676876"/>
    <w:rsid w:val="00676D62"/>
    <w:rsid w:val="006776A7"/>
    <w:rsid w:val="00677E95"/>
    <w:rsid w:val="00683080"/>
    <w:rsid w:val="00685E5A"/>
    <w:rsid w:val="0068622A"/>
    <w:rsid w:val="00692E2F"/>
    <w:rsid w:val="00694AC6"/>
    <w:rsid w:val="006A0A00"/>
    <w:rsid w:val="006A11DE"/>
    <w:rsid w:val="006A11F2"/>
    <w:rsid w:val="006A2460"/>
    <w:rsid w:val="006A5096"/>
    <w:rsid w:val="006A523B"/>
    <w:rsid w:val="006A586B"/>
    <w:rsid w:val="006B28A6"/>
    <w:rsid w:val="006C0D18"/>
    <w:rsid w:val="006C0F4C"/>
    <w:rsid w:val="006C1050"/>
    <w:rsid w:val="006D09D4"/>
    <w:rsid w:val="006D2801"/>
    <w:rsid w:val="006D41E8"/>
    <w:rsid w:val="006E1166"/>
    <w:rsid w:val="006E7D3B"/>
    <w:rsid w:val="006F0EDE"/>
    <w:rsid w:val="006F3283"/>
    <w:rsid w:val="00707E9F"/>
    <w:rsid w:val="00720A76"/>
    <w:rsid w:val="00721EF8"/>
    <w:rsid w:val="00723171"/>
    <w:rsid w:val="00723E43"/>
    <w:rsid w:val="007315F1"/>
    <w:rsid w:val="00731A68"/>
    <w:rsid w:val="00736487"/>
    <w:rsid w:val="007416CB"/>
    <w:rsid w:val="00742D66"/>
    <w:rsid w:val="00743CA4"/>
    <w:rsid w:val="00744938"/>
    <w:rsid w:val="00746496"/>
    <w:rsid w:val="00746D89"/>
    <w:rsid w:val="00762674"/>
    <w:rsid w:val="00765A44"/>
    <w:rsid w:val="00765DA5"/>
    <w:rsid w:val="00766919"/>
    <w:rsid w:val="007745F7"/>
    <w:rsid w:val="00780599"/>
    <w:rsid w:val="00782772"/>
    <w:rsid w:val="00785390"/>
    <w:rsid w:val="007A398B"/>
    <w:rsid w:val="007A3C39"/>
    <w:rsid w:val="007B0396"/>
    <w:rsid w:val="007B1C51"/>
    <w:rsid w:val="007B3B86"/>
    <w:rsid w:val="007B4C70"/>
    <w:rsid w:val="007C0F51"/>
    <w:rsid w:val="007C2C38"/>
    <w:rsid w:val="007C32ED"/>
    <w:rsid w:val="007C4280"/>
    <w:rsid w:val="007C5B47"/>
    <w:rsid w:val="007C6D22"/>
    <w:rsid w:val="007D25ED"/>
    <w:rsid w:val="007D2C17"/>
    <w:rsid w:val="007D2FF5"/>
    <w:rsid w:val="007D6377"/>
    <w:rsid w:val="007E4D68"/>
    <w:rsid w:val="007E6B35"/>
    <w:rsid w:val="007E6C52"/>
    <w:rsid w:val="007E7704"/>
    <w:rsid w:val="007E7CBE"/>
    <w:rsid w:val="007F1042"/>
    <w:rsid w:val="00807FFC"/>
    <w:rsid w:val="00812CE3"/>
    <w:rsid w:val="008212F7"/>
    <w:rsid w:val="008230F8"/>
    <w:rsid w:val="00823E9D"/>
    <w:rsid w:val="008355FE"/>
    <w:rsid w:val="0084394C"/>
    <w:rsid w:val="00845125"/>
    <w:rsid w:val="00845E80"/>
    <w:rsid w:val="008511C2"/>
    <w:rsid w:val="00852AF1"/>
    <w:rsid w:val="008538BA"/>
    <w:rsid w:val="00853F94"/>
    <w:rsid w:val="00855A71"/>
    <w:rsid w:val="00856F83"/>
    <w:rsid w:val="00862A7F"/>
    <w:rsid w:val="00867752"/>
    <w:rsid w:val="00867F10"/>
    <w:rsid w:val="00871A56"/>
    <w:rsid w:val="00871ACA"/>
    <w:rsid w:val="00872CA9"/>
    <w:rsid w:val="008805F1"/>
    <w:rsid w:val="00884C3B"/>
    <w:rsid w:val="00886945"/>
    <w:rsid w:val="00891502"/>
    <w:rsid w:val="00891F71"/>
    <w:rsid w:val="00892649"/>
    <w:rsid w:val="0089281E"/>
    <w:rsid w:val="008955CC"/>
    <w:rsid w:val="008976B8"/>
    <w:rsid w:val="008A05B7"/>
    <w:rsid w:val="008A337C"/>
    <w:rsid w:val="008A415F"/>
    <w:rsid w:val="008A7F84"/>
    <w:rsid w:val="008B3F81"/>
    <w:rsid w:val="008B4E8D"/>
    <w:rsid w:val="008B70EE"/>
    <w:rsid w:val="008B73AE"/>
    <w:rsid w:val="008C059C"/>
    <w:rsid w:val="008C1A74"/>
    <w:rsid w:val="008C21AA"/>
    <w:rsid w:val="008C4BEC"/>
    <w:rsid w:val="008C4E45"/>
    <w:rsid w:val="008C6772"/>
    <w:rsid w:val="008C6C7B"/>
    <w:rsid w:val="008D0521"/>
    <w:rsid w:val="008D62AD"/>
    <w:rsid w:val="008D7573"/>
    <w:rsid w:val="008E4A1A"/>
    <w:rsid w:val="008F755B"/>
    <w:rsid w:val="00902A5D"/>
    <w:rsid w:val="0090314E"/>
    <w:rsid w:val="00903477"/>
    <w:rsid w:val="00913A3D"/>
    <w:rsid w:val="00914322"/>
    <w:rsid w:val="00914359"/>
    <w:rsid w:val="00921600"/>
    <w:rsid w:val="009225A6"/>
    <w:rsid w:val="00922827"/>
    <w:rsid w:val="00931614"/>
    <w:rsid w:val="00935766"/>
    <w:rsid w:val="00937AD7"/>
    <w:rsid w:val="00940578"/>
    <w:rsid w:val="009547AB"/>
    <w:rsid w:val="009601B5"/>
    <w:rsid w:val="009602AE"/>
    <w:rsid w:val="00960444"/>
    <w:rsid w:val="00964EEE"/>
    <w:rsid w:val="0096581D"/>
    <w:rsid w:val="00970264"/>
    <w:rsid w:val="0097509B"/>
    <w:rsid w:val="00977755"/>
    <w:rsid w:val="00981CBA"/>
    <w:rsid w:val="009862FE"/>
    <w:rsid w:val="009877A0"/>
    <w:rsid w:val="00991DD3"/>
    <w:rsid w:val="00991F33"/>
    <w:rsid w:val="009A53A9"/>
    <w:rsid w:val="009B07A0"/>
    <w:rsid w:val="009C20CD"/>
    <w:rsid w:val="009C51BA"/>
    <w:rsid w:val="009D220B"/>
    <w:rsid w:val="009D75D9"/>
    <w:rsid w:val="009F2EC7"/>
    <w:rsid w:val="00A01F7A"/>
    <w:rsid w:val="00A0765B"/>
    <w:rsid w:val="00A12CA5"/>
    <w:rsid w:val="00A1678D"/>
    <w:rsid w:val="00A17434"/>
    <w:rsid w:val="00A242B3"/>
    <w:rsid w:val="00A25E38"/>
    <w:rsid w:val="00A272C8"/>
    <w:rsid w:val="00A352C8"/>
    <w:rsid w:val="00A45A62"/>
    <w:rsid w:val="00A45C68"/>
    <w:rsid w:val="00A61200"/>
    <w:rsid w:val="00A751D4"/>
    <w:rsid w:val="00A77354"/>
    <w:rsid w:val="00A81889"/>
    <w:rsid w:val="00A82992"/>
    <w:rsid w:val="00A84CFD"/>
    <w:rsid w:val="00A84E6E"/>
    <w:rsid w:val="00A85835"/>
    <w:rsid w:val="00A87CC1"/>
    <w:rsid w:val="00A91C2E"/>
    <w:rsid w:val="00AA5C84"/>
    <w:rsid w:val="00AA67FE"/>
    <w:rsid w:val="00AB25D0"/>
    <w:rsid w:val="00AC2F1B"/>
    <w:rsid w:val="00AC37DE"/>
    <w:rsid w:val="00AC50E8"/>
    <w:rsid w:val="00AC6906"/>
    <w:rsid w:val="00AD3446"/>
    <w:rsid w:val="00AD5C25"/>
    <w:rsid w:val="00AE42C6"/>
    <w:rsid w:val="00AE54D4"/>
    <w:rsid w:val="00AE6281"/>
    <w:rsid w:val="00AE788C"/>
    <w:rsid w:val="00AF4102"/>
    <w:rsid w:val="00AF4BED"/>
    <w:rsid w:val="00AF56EE"/>
    <w:rsid w:val="00B05BEC"/>
    <w:rsid w:val="00B10666"/>
    <w:rsid w:val="00B13C14"/>
    <w:rsid w:val="00B156EE"/>
    <w:rsid w:val="00B15772"/>
    <w:rsid w:val="00B216E5"/>
    <w:rsid w:val="00B258AA"/>
    <w:rsid w:val="00B265EB"/>
    <w:rsid w:val="00B27700"/>
    <w:rsid w:val="00B41FCE"/>
    <w:rsid w:val="00B4233F"/>
    <w:rsid w:val="00B4264A"/>
    <w:rsid w:val="00B42A2E"/>
    <w:rsid w:val="00B5304F"/>
    <w:rsid w:val="00B536F4"/>
    <w:rsid w:val="00B555EF"/>
    <w:rsid w:val="00B625D7"/>
    <w:rsid w:val="00B824E5"/>
    <w:rsid w:val="00B8604C"/>
    <w:rsid w:val="00B8623B"/>
    <w:rsid w:val="00B9506D"/>
    <w:rsid w:val="00BA043E"/>
    <w:rsid w:val="00BA26A7"/>
    <w:rsid w:val="00BB6C83"/>
    <w:rsid w:val="00BB7C2C"/>
    <w:rsid w:val="00BC4E63"/>
    <w:rsid w:val="00BC7C9A"/>
    <w:rsid w:val="00BD2B88"/>
    <w:rsid w:val="00BD3840"/>
    <w:rsid w:val="00BE0154"/>
    <w:rsid w:val="00BF28C1"/>
    <w:rsid w:val="00BF408C"/>
    <w:rsid w:val="00BF5DD8"/>
    <w:rsid w:val="00C031E1"/>
    <w:rsid w:val="00C04483"/>
    <w:rsid w:val="00C073EF"/>
    <w:rsid w:val="00C11CCF"/>
    <w:rsid w:val="00C13BD8"/>
    <w:rsid w:val="00C14574"/>
    <w:rsid w:val="00C2195B"/>
    <w:rsid w:val="00C22E78"/>
    <w:rsid w:val="00C302E7"/>
    <w:rsid w:val="00C33841"/>
    <w:rsid w:val="00C36FA4"/>
    <w:rsid w:val="00C4139A"/>
    <w:rsid w:val="00C42CEF"/>
    <w:rsid w:val="00C45E52"/>
    <w:rsid w:val="00C54C53"/>
    <w:rsid w:val="00C67E76"/>
    <w:rsid w:val="00C7003A"/>
    <w:rsid w:val="00C765DB"/>
    <w:rsid w:val="00C83440"/>
    <w:rsid w:val="00C84951"/>
    <w:rsid w:val="00C84CDC"/>
    <w:rsid w:val="00C856DE"/>
    <w:rsid w:val="00C87DB8"/>
    <w:rsid w:val="00C92EBF"/>
    <w:rsid w:val="00C94B21"/>
    <w:rsid w:val="00C9554F"/>
    <w:rsid w:val="00CA4C9E"/>
    <w:rsid w:val="00CA72F9"/>
    <w:rsid w:val="00CB76C9"/>
    <w:rsid w:val="00CC02D7"/>
    <w:rsid w:val="00CE0CA0"/>
    <w:rsid w:val="00CE45CA"/>
    <w:rsid w:val="00CE65DE"/>
    <w:rsid w:val="00CF0006"/>
    <w:rsid w:val="00CF2332"/>
    <w:rsid w:val="00CF56AE"/>
    <w:rsid w:val="00D05FCE"/>
    <w:rsid w:val="00D12053"/>
    <w:rsid w:val="00D13ECB"/>
    <w:rsid w:val="00D1420A"/>
    <w:rsid w:val="00D21AF7"/>
    <w:rsid w:val="00D23068"/>
    <w:rsid w:val="00D24626"/>
    <w:rsid w:val="00D31A4F"/>
    <w:rsid w:val="00D33793"/>
    <w:rsid w:val="00D33FB5"/>
    <w:rsid w:val="00D40606"/>
    <w:rsid w:val="00D55C8A"/>
    <w:rsid w:val="00D57524"/>
    <w:rsid w:val="00D60B8E"/>
    <w:rsid w:val="00D62980"/>
    <w:rsid w:val="00D63D73"/>
    <w:rsid w:val="00D65909"/>
    <w:rsid w:val="00D717BC"/>
    <w:rsid w:val="00D71889"/>
    <w:rsid w:val="00D722CC"/>
    <w:rsid w:val="00D72788"/>
    <w:rsid w:val="00D77811"/>
    <w:rsid w:val="00D81A2F"/>
    <w:rsid w:val="00D840B7"/>
    <w:rsid w:val="00D9021E"/>
    <w:rsid w:val="00D90F08"/>
    <w:rsid w:val="00D92C26"/>
    <w:rsid w:val="00D93445"/>
    <w:rsid w:val="00DA463C"/>
    <w:rsid w:val="00DC0CA1"/>
    <w:rsid w:val="00DD7B02"/>
    <w:rsid w:val="00DD7CEC"/>
    <w:rsid w:val="00DF1BAA"/>
    <w:rsid w:val="00E00BF8"/>
    <w:rsid w:val="00E011D6"/>
    <w:rsid w:val="00E063BB"/>
    <w:rsid w:val="00E064C5"/>
    <w:rsid w:val="00E155F4"/>
    <w:rsid w:val="00E21391"/>
    <w:rsid w:val="00E2796E"/>
    <w:rsid w:val="00E3047F"/>
    <w:rsid w:val="00E309FA"/>
    <w:rsid w:val="00E31907"/>
    <w:rsid w:val="00E3580D"/>
    <w:rsid w:val="00E47A91"/>
    <w:rsid w:val="00E510C9"/>
    <w:rsid w:val="00E529F2"/>
    <w:rsid w:val="00E536BC"/>
    <w:rsid w:val="00E55A7B"/>
    <w:rsid w:val="00E55E95"/>
    <w:rsid w:val="00E660A5"/>
    <w:rsid w:val="00E71425"/>
    <w:rsid w:val="00E7517D"/>
    <w:rsid w:val="00EA7BA6"/>
    <w:rsid w:val="00EB1678"/>
    <w:rsid w:val="00EB6276"/>
    <w:rsid w:val="00EC2EBD"/>
    <w:rsid w:val="00EC42B6"/>
    <w:rsid w:val="00ED1AB7"/>
    <w:rsid w:val="00ED20AB"/>
    <w:rsid w:val="00ED5A3D"/>
    <w:rsid w:val="00ED60D4"/>
    <w:rsid w:val="00EE0688"/>
    <w:rsid w:val="00EE1D34"/>
    <w:rsid w:val="00EE75BA"/>
    <w:rsid w:val="00EF1D26"/>
    <w:rsid w:val="00EF28ED"/>
    <w:rsid w:val="00EF2E2A"/>
    <w:rsid w:val="00F02E19"/>
    <w:rsid w:val="00F0774A"/>
    <w:rsid w:val="00F1059D"/>
    <w:rsid w:val="00F25860"/>
    <w:rsid w:val="00F277B0"/>
    <w:rsid w:val="00F32988"/>
    <w:rsid w:val="00F34DB7"/>
    <w:rsid w:val="00F421A8"/>
    <w:rsid w:val="00F45797"/>
    <w:rsid w:val="00F4678B"/>
    <w:rsid w:val="00F67D8F"/>
    <w:rsid w:val="00F80304"/>
    <w:rsid w:val="00F83C7F"/>
    <w:rsid w:val="00F855BB"/>
    <w:rsid w:val="00F920F8"/>
    <w:rsid w:val="00F95EBF"/>
    <w:rsid w:val="00FA06CE"/>
    <w:rsid w:val="00FA4222"/>
    <w:rsid w:val="00FA5420"/>
    <w:rsid w:val="00FB02AC"/>
    <w:rsid w:val="00FB41C1"/>
    <w:rsid w:val="00FC13FA"/>
    <w:rsid w:val="00FC75D5"/>
    <w:rsid w:val="00FC7B04"/>
    <w:rsid w:val="00FD06E9"/>
    <w:rsid w:val="00FD25BD"/>
    <w:rsid w:val="00FE3926"/>
    <w:rsid w:val="00FE3BBA"/>
    <w:rsid w:val="00FE6F6A"/>
    <w:rsid w:val="00FF1EAE"/>
    <w:rsid w:val="00FF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4:docId w14:val="314BE49B"/>
  <w15:chartTrackingRefBased/>
  <w15:docId w15:val="{154CC1D0-282A-4B92-ACC9-F2ACAA1CD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6A7"/>
    <w:rPr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noProof/>
      <w:sz w:val="20"/>
    </w:rPr>
  </w:style>
  <w:style w:type="paragraph" w:styleId="Ttulo2">
    <w:name w:val="heading 2"/>
    <w:basedOn w:val="Normal"/>
    <w:next w:val="Normal"/>
    <w:qFormat/>
    <w:pPr>
      <w:keepNext/>
      <w:tabs>
        <w:tab w:val="left" w:pos="1134"/>
        <w:tab w:val="right" w:pos="7938"/>
      </w:tabs>
      <w:jc w:val="center"/>
      <w:outlineLvl w:val="1"/>
    </w:pPr>
    <w:rPr>
      <w:rFonts w:ascii="Verdana" w:hAnsi="Verdana"/>
      <w:b/>
      <w:sz w:val="22"/>
    </w:rPr>
  </w:style>
  <w:style w:type="paragraph" w:styleId="Ttulo4">
    <w:name w:val="heading 4"/>
    <w:basedOn w:val="Normal"/>
    <w:next w:val="Normal"/>
    <w:qFormat/>
    <w:pPr>
      <w:keepNext/>
      <w:tabs>
        <w:tab w:val="left" w:pos="1134"/>
        <w:tab w:val="right" w:pos="7938"/>
      </w:tabs>
      <w:jc w:val="both"/>
      <w:outlineLvl w:val="3"/>
    </w:pPr>
    <w:rPr>
      <w:rFonts w:ascii="Verdana" w:hAnsi="Verdana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pPr>
      <w:tabs>
        <w:tab w:val="left" w:pos="1134"/>
        <w:tab w:val="right" w:pos="7938"/>
      </w:tabs>
      <w:jc w:val="both"/>
    </w:pPr>
    <w:rPr>
      <w:rFonts w:ascii="Verdana" w:hAnsi="Verdana"/>
    </w:rPr>
  </w:style>
  <w:style w:type="paragraph" w:styleId="Sangradetextonormal">
    <w:name w:val="Body Text Indent"/>
    <w:basedOn w:val="Normal"/>
    <w:link w:val="SangradetextonormalCar"/>
    <w:pPr>
      <w:spacing w:before="120" w:after="120"/>
      <w:ind w:firstLine="709"/>
      <w:jc w:val="both"/>
    </w:pPr>
    <w:rPr>
      <w:sz w:val="22"/>
    </w:rPr>
  </w:style>
  <w:style w:type="paragraph" w:styleId="Textodeglobo">
    <w:name w:val="Balloon Text"/>
    <w:basedOn w:val="Normal"/>
    <w:semiHidden/>
    <w:rsid w:val="00E2796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D40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rsid w:val="0090314E"/>
  </w:style>
  <w:style w:type="paragraph" w:styleId="Textoindependiente">
    <w:name w:val="Body Text"/>
    <w:basedOn w:val="Normal"/>
    <w:link w:val="TextoindependienteCar"/>
    <w:rsid w:val="00037B3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037B32"/>
    <w:rPr>
      <w:sz w:val="24"/>
      <w:lang w:val="es-ES_tradnl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080F27"/>
    <w:pPr>
      <w:ind w:left="720"/>
      <w:contextualSpacing/>
    </w:pPr>
  </w:style>
  <w:style w:type="character" w:customStyle="1" w:styleId="EncabezadoCar">
    <w:name w:val="Encabezado Car"/>
    <w:link w:val="Encabezado"/>
    <w:uiPriority w:val="99"/>
    <w:locked/>
    <w:rsid w:val="004B75B4"/>
    <w:rPr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0B8E"/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31907"/>
    <w:rPr>
      <w:sz w:val="22"/>
      <w:lang w:val="es-ES_tradnl"/>
    </w:rPr>
  </w:style>
  <w:style w:type="character" w:styleId="Refdecomentario">
    <w:name w:val="annotation reference"/>
    <w:basedOn w:val="Fuentedeprrafopredeter"/>
    <w:rsid w:val="0066530D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6530D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66530D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653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6530D"/>
    <w:rPr>
      <w:b/>
      <w:bCs/>
      <w:lang w:val="es-ES_tradnl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7D25ED"/>
    <w:rPr>
      <w:sz w:val="24"/>
      <w:lang w:val="es-ES_tradnl"/>
    </w:rPr>
  </w:style>
  <w:style w:type="paragraph" w:customStyle="1" w:styleId="CarCarCar">
    <w:name w:val="Car Car Car"/>
    <w:basedOn w:val="Normal"/>
    <w:rsid w:val="001C1E0F"/>
    <w:pPr>
      <w:spacing w:after="160" w:line="240" w:lineRule="exact"/>
    </w:pPr>
    <w:rPr>
      <w:rFonts w:ascii="Tahoma" w:hAnsi="Tahoma"/>
      <w:sz w:val="20"/>
      <w:lang w:val="en-US" w:eastAsia="en-US"/>
    </w:rPr>
  </w:style>
  <w:style w:type="paragraph" w:customStyle="1" w:styleId="Default">
    <w:name w:val="Default"/>
    <w:rsid w:val="00E660A5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rsid w:val="00BB7C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m10597\Documents\Plantillas%20personalizadas%20de%20Office\ofici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E8CD7-D488-4B73-A23B-A39D9EBA9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oficio.dotx</Template>
  <TotalTime>4</TotalTime>
  <Pages>1</Pages>
  <Words>151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Dirección General de Cooperación Local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Fernández Rivero María Graciela</cp:lastModifiedBy>
  <cp:revision>3</cp:revision>
  <cp:lastPrinted>2023-01-11T08:03:00Z</cp:lastPrinted>
  <dcterms:created xsi:type="dcterms:W3CDTF">2023-04-24T07:57:00Z</dcterms:created>
  <dcterms:modified xsi:type="dcterms:W3CDTF">2023-04-24T09:04:00Z</dcterms:modified>
</cp:coreProperties>
</file>